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9747CB" w14:textId="77777777" w:rsidR="00D262BF" w:rsidRDefault="001E1E13" w:rsidP="00314C44">
      <w:pPr>
        <w:spacing w:before="240"/>
      </w:pPr>
      <w:r>
        <w:rPr>
          <w:noProof/>
        </w:rPr>
        <w:drawing>
          <wp:anchor distT="0" distB="0" distL="114300" distR="114300" simplePos="0" relativeHeight="251658752" behindDoc="1" locked="0" layoutInCell="1" allowOverlap="1" wp14:anchorId="6AAA1E85" wp14:editId="1B61C430">
            <wp:simplePos x="0" y="0"/>
            <wp:positionH relativeFrom="column">
              <wp:posOffset>-440055</wp:posOffset>
            </wp:positionH>
            <wp:positionV relativeFrom="paragraph">
              <wp:posOffset>489585</wp:posOffset>
            </wp:positionV>
            <wp:extent cx="118745" cy="265430"/>
            <wp:effectExtent l="0" t="0" r="0"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4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10B0202F" wp14:editId="4FCF6E22">
                <wp:simplePos x="0" y="0"/>
                <wp:positionH relativeFrom="page">
                  <wp:posOffset>631190</wp:posOffset>
                </wp:positionH>
                <wp:positionV relativeFrom="page">
                  <wp:posOffset>742950</wp:posOffset>
                </wp:positionV>
                <wp:extent cx="3657600" cy="1005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005840"/>
                        </a:xfrm>
                        <a:prstGeom prst="rect">
                          <a:avLst/>
                        </a:prstGeom>
                        <a:noFill/>
                        <a:ln w="6350">
                          <a:noFill/>
                        </a:ln>
                      </wps:spPr>
                      <wps:txbx>
                        <w:txbxContent>
                          <w:p w14:paraId="52BED863" w14:textId="77777777" w:rsidR="00314C44" w:rsidRPr="00B41225" w:rsidRDefault="00291E22" w:rsidP="00314C44">
                            <w:pPr>
                              <w:tabs>
                                <w:tab w:val="left" w:pos="0"/>
                              </w:tabs>
                              <w:spacing w:line="260" w:lineRule="exact"/>
                              <w:rPr>
                                <w:rFonts w:ascii="Arial Black" w:hAnsi="Arial Black" w:cs="Times New Roman (Body CS)"/>
                                <w:b/>
                                <w:bCs/>
                                <w:color w:val="00A3C5"/>
                                <w:sz w:val="20"/>
                              </w:rPr>
                            </w:pPr>
                            <w:r>
                              <w:rPr>
                                <w:rFonts w:ascii="Arial Black" w:hAnsi="Arial Black" w:cs="Times New Roman (Body CS)"/>
                                <w:b/>
                                <w:bCs/>
                                <w:color w:val="00A3C5"/>
                                <w:sz w:val="20"/>
                              </w:rPr>
                              <w:t>Albemarle Road Elementary School</w:t>
                            </w:r>
                          </w:p>
                          <w:p w14:paraId="7E803E21" w14:textId="77777777" w:rsidR="00314C44" w:rsidRDefault="00291E22" w:rsidP="00291E22">
                            <w:pPr>
                              <w:tabs>
                                <w:tab w:val="left" w:pos="0"/>
                              </w:tabs>
                              <w:spacing w:line="260" w:lineRule="exact"/>
                              <w:rPr>
                                <w:rFonts w:ascii="Arial" w:hAnsi="Arial" w:cs="Arial"/>
                                <w:color w:val="00A3C5"/>
                                <w:sz w:val="20"/>
                              </w:rPr>
                            </w:pPr>
                            <w:r>
                              <w:rPr>
                                <w:rFonts w:ascii="Arial" w:hAnsi="Arial" w:cs="Arial"/>
                                <w:color w:val="00A3C5"/>
                                <w:sz w:val="20"/>
                              </w:rPr>
                              <w:t>7800 Riding Trail Rd</w:t>
                            </w:r>
                            <w:r w:rsidR="00E65DB8">
                              <w:rPr>
                                <w:rFonts w:ascii="Arial" w:hAnsi="Arial" w:cs="Arial"/>
                                <w:color w:val="00A3C5"/>
                                <w:sz w:val="20"/>
                              </w:rPr>
                              <w:t>.</w:t>
                            </w:r>
                          </w:p>
                          <w:p w14:paraId="18DC74F9" w14:textId="77777777" w:rsidR="00291E22" w:rsidRPr="00B41225" w:rsidRDefault="00291E22" w:rsidP="00291E22">
                            <w:pPr>
                              <w:tabs>
                                <w:tab w:val="left" w:pos="0"/>
                              </w:tabs>
                              <w:spacing w:line="260" w:lineRule="exact"/>
                              <w:rPr>
                                <w:rFonts w:ascii="Arial" w:hAnsi="Arial" w:cs="Arial"/>
                                <w:color w:val="00A3C5"/>
                                <w:sz w:val="20"/>
                              </w:rPr>
                            </w:pPr>
                            <w:r>
                              <w:rPr>
                                <w:rFonts w:ascii="Arial" w:hAnsi="Arial" w:cs="Arial"/>
                                <w:color w:val="00A3C5"/>
                                <w:sz w:val="20"/>
                              </w:rPr>
                              <w:t>Charlotte, NC</w:t>
                            </w:r>
                            <w:r w:rsidR="00E65DB8">
                              <w:rPr>
                                <w:rFonts w:ascii="Arial" w:hAnsi="Arial" w:cs="Arial"/>
                                <w:color w:val="00A3C5"/>
                                <w:sz w:val="20"/>
                              </w:rPr>
                              <w:t>,</w:t>
                            </w:r>
                            <w:r>
                              <w:rPr>
                                <w:rFonts w:ascii="Arial" w:hAnsi="Arial" w:cs="Arial"/>
                                <w:color w:val="00A3C5"/>
                                <w:sz w:val="20"/>
                              </w:rPr>
                              <w:t xml:space="preserve"> 28212</w:t>
                            </w:r>
                          </w:p>
                          <w:p w14:paraId="5C802708" w14:textId="77777777" w:rsidR="00314C44" w:rsidRPr="00B41225" w:rsidRDefault="00291E22" w:rsidP="00314C44">
                            <w:pPr>
                              <w:tabs>
                                <w:tab w:val="left" w:pos="0"/>
                              </w:tabs>
                              <w:spacing w:before="130" w:line="260" w:lineRule="exact"/>
                              <w:rPr>
                                <w:rFonts w:ascii="Arial" w:hAnsi="Arial" w:cs="Arial"/>
                                <w:color w:val="00A3C5"/>
                                <w:sz w:val="20"/>
                              </w:rPr>
                            </w:pPr>
                            <w:r>
                              <w:rPr>
                                <w:rFonts w:ascii="Arial" w:hAnsi="Arial" w:cs="Arial"/>
                                <w:color w:val="00A3C5"/>
                                <w:sz w:val="20"/>
                              </w:rPr>
                              <w:t>980.343.6414</w:t>
                            </w:r>
                          </w:p>
                          <w:p w14:paraId="3B664F0C" w14:textId="77777777" w:rsidR="00314C44" w:rsidRPr="00B41225" w:rsidRDefault="00291E22" w:rsidP="00314C44">
                            <w:pPr>
                              <w:tabs>
                                <w:tab w:val="left" w:pos="0"/>
                              </w:tabs>
                              <w:spacing w:line="260" w:lineRule="exact"/>
                              <w:rPr>
                                <w:rFonts w:ascii="Arial" w:hAnsi="Arial" w:cs="Arial"/>
                                <w:color w:val="00A3C5"/>
                                <w:sz w:val="20"/>
                              </w:rPr>
                            </w:pPr>
                            <w:r>
                              <w:rPr>
                                <w:rFonts w:ascii="Arial" w:hAnsi="Arial" w:cs="Arial"/>
                                <w:color w:val="00A3C5"/>
                                <w:sz w:val="20"/>
                              </w:rPr>
                              <w:t>980.343.0053</w:t>
                            </w:r>
                          </w:p>
                          <w:p w14:paraId="5EF363D6" w14:textId="77777777" w:rsidR="00B41225" w:rsidRDefault="00B412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0202F" id="_x0000_t202" coordsize="21600,21600" o:spt="202" path="m,l,21600r21600,l21600,xe">
                <v:stroke joinstyle="miter"/>
                <v:path gradientshapeok="t" o:connecttype="rect"/>
              </v:shapetype>
              <v:shape id="Text Box 2" o:spid="_x0000_s1026" type="#_x0000_t202" style="position:absolute;margin-left:49.7pt;margin-top:58.5pt;width:4in;height:79.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" filled="f" stroked="f" strokeweight=".5pt">
                <v:textbox inset="0,0,0,0">
                  <w:txbxContent>
                    <w:p w14:paraId="52BED863" w14:textId="77777777" w:rsidR="00314C44" w:rsidRPr="00B41225" w:rsidRDefault="00291E22" w:rsidP="00314C44">
                      <w:pPr>
                        <w:tabs>
                          <w:tab w:val="left" w:pos="0"/>
                        </w:tabs>
                        <w:spacing w:line="260" w:lineRule="exact"/>
                        <w:rPr>
                          <w:rFonts w:ascii="Arial Black" w:hAnsi="Arial Black" w:cs="Times New Roman (Body CS)"/>
                          <w:b/>
                          <w:bCs/>
                          <w:color w:val="00A3C5"/>
                          <w:sz w:val="20"/>
                        </w:rPr>
                      </w:pPr>
                      <w:r>
                        <w:rPr>
                          <w:rFonts w:ascii="Arial Black" w:hAnsi="Arial Black" w:cs="Times New Roman (Body CS)"/>
                          <w:b/>
                          <w:bCs/>
                          <w:color w:val="00A3C5"/>
                          <w:sz w:val="20"/>
                        </w:rPr>
                        <w:t>Albemarle Road Elementary School</w:t>
                      </w:r>
                    </w:p>
                    <w:p w14:paraId="7E803E21" w14:textId="77777777" w:rsidR="00314C44" w:rsidRDefault="00291E22" w:rsidP="00291E22">
                      <w:pPr>
                        <w:tabs>
                          <w:tab w:val="left" w:pos="0"/>
                        </w:tabs>
                        <w:spacing w:line="260" w:lineRule="exact"/>
                        <w:rPr>
                          <w:rFonts w:ascii="Arial" w:hAnsi="Arial" w:cs="Arial"/>
                          <w:color w:val="00A3C5"/>
                          <w:sz w:val="20"/>
                        </w:rPr>
                      </w:pPr>
                      <w:r>
                        <w:rPr>
                          <w:rFonts w:ascii="Arial" w:hAnsi="Arial" w:cs="Arial"/>
                          <w:color w:val="00A3C5"/>
                          <w:sz w:val="20"/>
                        </w:rPr>
                        <w:t>7800 Riding Trail Rd</w:t>
                      </w:r>
                      <w:r w:rsidR="00E65DB8">
                        <w:rPr>
                          <w:rFonts w:ascii="Arial" w:hAnsi="Arial" w:cs="Arial"/>
                          <w:color w:val="00A3C5"/>
                          <w:sz w:val="20"/>
                        </w:rPr>
                        <w:t>.</w:t>
                      </w:r>
                    </w:p>
                    <w:p w14:paraId="18DC74F9" w14:textId="77777777" w:rsidR="00291E22" w:rsidRPr="00B41225" w:rsidRDefault="00291E22" w:rsidP="00291E22">
                      <w:pPr>
                        <w:tabs>
                          <w:tab w:val="left" w:pos="0"/>
                        </w:tabs>
                        <w:spacing w:line="260" w:lineRule="exact"/>
                        <w:rPr>
                          <w:rFonts w:ascii="Arial" w:hAnsi="Arial" w:cs="Arial"/>
                          <w:color w:val="00A3C5"/>
                          <w:sz w:val="20"/>
                        </w:rPr>
                      </w:pPr>
                      <w:r>
                        <w:rPr>
                          <w:rFonts w:ascii="Arial" w:hAnsi="Arial" w:cs="Arial"/>
                          <w:color w:val="00A3C5"/>
                          <w:sz w:val="20"/>
                        </w:rPr>
                        <w:t>Charlotte, NC</w:t>
                      </w:r>
                      <w:r w:rsidR="00E65DB8">
                        <w:rPr>
                          <w:rFonts w:ascii="Arial" w:hAnsi="Arial" w:cs="Arial"/>
                          <w:color w:val="00A3C5"/>
                          <w:sz w:val="20"/>
                        </w:rPr>
                        <w:t>,</w:t>
                      </w:r>
                      <w:r>
                        <w:rPr>
                          <w:rFonts w:ascii="Arial" w:hAnsi="Arial" w:cs="Arial"/>
                          <w:color w:val="00A3C5"/>
                          <w:sz w:val="20"/>
                        </w:rPr>
                        <w:t xml:space="preserve"> 28212</w:t>
                      </w:r>
                    </w:p>
                    <w:p w14:paraId="5C802708" w14:textId="77777777" w:rsidR="00314C44" w:rsidRPr="00B41225" w:rsidRDefault="00291E22" w:rsidP="00314C44">
                      <w:pPr>
                        <w:tabs>
                          <w:tab w:val="left" w:pos="0"/>
                        </w:tabs>
                        <w:spacing w:before="130" w:line="260" w:lineRule="exact"/>
                        <w:rPr>
                          <w:rFonts w:ascii="Arial" w:hAnsi="Arial" w:cs="Arial"/>
                          <w:color w:val="00A3C5"/>
                          <w:sz w:val="20"/>
                        </w:rPr>
                      </w:pPr>
                      <w:r>
                        <w:rPr>
                          <w:rFonts w:ascii="Arial" w:hAnsi="Arial" w:cs="Arial"/>
                          <w:color w:val="00A3C5"/>
                          <w:sz w:val="20"/>
                        </w:rPr>
                        <w:t>980.343.6414</w:t>
                      </w:r>
                    </w:p>
                    <w:p w14:paraId="3B664F0C" w14:textId="77777777" w:rsidR="00314C44" w:rsidRPr="00B41225" w:rsidRDefault="00291E22" w:rsidP="00314C44">
                      <w:pPr>
                        <w:tabs>
                          <w:tab w:val="left" w:pos="0"/>
                        </w:tabs>
                        <w:spacing w:line="260" w:lineRule="exact"/>
                        <w:rPr>
                          <w:rFonts w:ascii="Arial" w:hAnsi="Arial" w:cs="Arial"/>
                          <w:color w:val="00A3C5"/>
                          <w:sz w:val="20"/>
                        </w:rPr>
                      </w:pPr>
                      <w:r>
                        <w:rPr>
                          <w:rFonts w:ascii="Arial" w:hAnsi="Arial" w:cs="Arial"/>
                          <w:color w:val="00A3C5"/>
                          <w:sz w:val="20"/>
                        </w:rPr>
                        <w:t>980.343.0053</w:t>
                      </w:r>
                    </w:p>
                    <w:p w14:paraId="5EF363D6" w14:textId="77777777" w:rsidR="00B41225" w:rsidRDefault="00B41225"/>
                  </w:txbxContent>
                </v:textbox>
                <w10:wrap anchorx="page" anchory="page"/>
              </v:shape>
            </w:pict>
          </mc:Fallback>
        </mc:AlternateContent>
      </w:r>
      <w:r w:rsidR="00E21C00">
        <w:fldChar w:fldCharType="begin">
          <w:ffData>
            <w:name w:val="Text1"/>
            <w:enabled/>
            <w:calcOnExit w:val="0"/>
            <w:textInput/>
          </w:ffData>
        </w:fldChar>
      </w:r>
      <w:bookmarkStart w:id="0" w:name="Text1"/>
      <w:r w:rsidR="00E21C00">
        <w:instrText xml:space="preserve"> FORMTEXT </w:instrText>
      </w:r>
      <w:r w:rsidR="00E21C00">
        <w:fldChar w:fldCharType="separate"/>
      </w:r>
      <w:r w:rsidR="00E21C00">
        <w:rPr>
          <w:noProof/>
        </w:rPr>
        <w:t> </w:t>
      </w:r>
      <w:r w:rsidR="00E21C00">
        <w:rPr>
          <w:noProof/>
        </w:rPr>
        <w:t> </w:t>
      </w:r>
      <w:r w:rsidR="00E21C00">
        <w:rPr>
          <w:noProof/>
        </w:rPr>
        <w:t> </w:t>
      </w:r>
      <w:r w:rsidR="00E21C00">
        <w:rPr>
          <w:noProof/>
        </w:rPr>
        <w:t> </w:t>
      </w:r>
      <w:r w:rsidR="00E21C00">
        <w:rPr>
          <w:noProof/>
        </w:rPr>
        <w:t> </w:t>
      </w:r>
      <w:r w:rsidR="00E21C00">
        <w:fldChar w:fldCharType="end"/>
      </w:r>
      <w:bookmarkEnd w:id="0"/>
      <w:r w:rsidR="004D1072" w:rsidRPr="004D1072">
        <w:rPr>
          <w:noProof/>
        </w:rPr>
        <w:t xml:space="preserve"> </w:t>
      </w:r>
      <w:r>
        <w:rPr>
          <w:noProof/>
        </w:rPr>
        <mc:AlternateContent>
          <mc:Choice Requires="wps">
            <w:drawing>
              <wp:anchor distT="0" distB="0" distL="114300" distR="114300" simplePos="0" relativeHeight="251657728" behindDoc="0" locked="0" layoutInCell="1" allowOverlap="1" wp14:anchorId="63C0FDFE" wp14:editId="7DDCEBD6">
                <wp:simplePos x="0" y="0"/>
                <wp:positionH relativeFrom="page">
                  <wp:posOffset>631190</wp:posOffset>
                </wp:positionH>
                <wp:positionV relativeFrom="page">
                  <wp:posOffset>2057400</wp:posOffset>
                </wp:positionV>
                <wp:extent cx="6400800" cy="6858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0"/>
                        </a:xfrm>
                        <a:prstGeom prst="rect">
                          <a:avLst/>
                        </a:prstGeom>
                        <a:noFill/>
                        <a:ln w="6350">
                          <a:noFill/>
                        </a:ln>
                      </wps:spPr>
                      <wps:txbx>
                        <w:txbxContent>
                          <w:p w14:paraId="42DBF964" w14:textId="77777777" w:rsidR="006A7E93" w:rsidRPr="006A7E93" w:rsidRDefault="006A7E93" w:rsidP="006A7E93">
                            <w:pPr>
                              <w:ind w:right="90"/>
                              <w:rPr>
                                <w:rFonts w:ascii="Times New Roman" w:hAnsi="Times New Roman"/>
                              </w:rPr>
                            </w:pPr>
                            <w:r w:rsidRPr="006A7E93">
                              <w:rPr>
                                <w:rFonts w:ascii="Times New Roman" w:hAnsi="Times New Roman"/>
                                <w:color w:val="000000"/>
                                <w:sz w:val="22"/>
                                <w:szCs w:val="22"/>
                              </w:rPr>
                              <w:t>October 2nd, 2023</w:t>
                            </w:r>
                          </w:p>
                          <w:p w14:paraId="0BFB4E64" w14:textId="77777777" w:rsidR="006A7E93" w:rsidRPr="006A7E93" w:rsidRDefault="006A7E93" w:rsidP="006A7E93">
                            <w:pPr>
                              <w:rPr>
                                <w:rFonts w:ascii="Times New Roman" w:hAnsi="Times New Roman"/>
                              </w:rPr>
                            </w:pPr>
                          </w:p>
                          <w:p w14:paraId="42FB1CBB" w14:textId="77777777" w:rsidR="006A7E93" w:rsidRPr="006A7E93" w:rsidRDefault="006A7E93" w:rsidP="006A7E93">
                            <w:pPr>
                              <w:ind w:right="90"/>
                              <w:rPr>
                                <w:rFonts w:ascii="Times New Roman" w:hAnsi="Times New Roman"/>
                              </w:rPr>
                            </w:pPr>
                            <w:r w:rsidRPr="006A7E93">
                              <w:rPr>
                                <w:rFonts w:ascii="Times New Roman" w:hAnsi="Times New Roman"/>
                                <w:color w:val="000000"/>
                                <w:sz w:val="22"/>
                                <w:szCs w:val="22"/>
                              </w:rPr>
                              <w:t>Dear Parent/Guardian, </w:t>
                            </w:r>
                          </w:p>
                          <w:p w14:paraId="368A19EF" w14:textId="77777777" w:rsidR="006A7E93" w:rsidRPr="006A7E93" w:rsidRDefault="006A7E93" w:rsidP="006A7E93">
                            <w:pPr>
                              <w:rPr>
                                <w:rFonts w:ascii="Times New Roman" w:hAnsi="Times New Roman"/>
                              </w:rPr>
                            </w:pPr>
                          </w:p>
                          <w:p w14:paraId="6B11C428" w14:textId="77777777" w:rsidR="006A7E93" w:rsidRPr="006A7E93" w:rsidRDefault="006A7E93" w:rsidP="006A7E93">
                            <w:pPr>
                              <w:spacing w:after="120"/>
                              <w:ind w:right="90"/>
                              <w:rPr>
                                <w:rFonts w:ascii="Times New Roman" w:hAnsi="Times New Roman"/>
                              </w:rPr>
                            </w:pPr>
                            <w:r w:rsidRPr="006A7E93">
                              <w:rPr>
                                <w:rFonts w:ascii="Times New Roman" w:hAnsi="Times New Roman"/>
                                <w:color w:val="000000"/>
                                <w:sz w:val="22"/>
                                <w:szCs w:val="22"/>
                              </w:rPr>
                              <w:t>Legislation (G.S. §115C-83.15) passed during the 2013 long session of the North Carolina General Assembly provides parents with an additional measure of school performance in the form of School Performance Grades. Beginning with the 2013–14 school year, the annual North Carolina School Report Cards display a letter grade of A, B, C, D, or F for each school in the state.</w:t>
                            </w:r>
                          </w:p>
                          <w:p w14:paraId="239F26AC" w14:textId="77777777" w:rsidR="006A7E93" w:rsidRPr="006A7E93" w:rsidRDefault="006A7E93" w:rsidP="006A7E93">
                            <w:pPr>
                              <w:spacing w:after="120"/>
                              <w:ind w:right="90"/>
                              <w:rPr>
                                <w:rFonts w:ascii="Times New Roman" w:hAnsi="Times New Roman"/>
                              </w:rPr>
                            </w:pPr>
                            <w:r w:rsidRPr="006A7E93">
                              <w:rPr>
                                <w:rFonts w:ascii="Times New Roman" w:hAnsi="Times New Roman"/>
                                <w:color w:val="000000"/>
                                <w:sz w:val="22"/>
                                <w:szCs w:val="22"/>
                              </w:rPr>
                              <w:t xml:space="preserve">The School Performance Grades are based 80 percent on our school’s achievement score (student proficiency) and 20 percent on students’ academic growth. At Albemarle Road Elementary School our achievement score for the 2022-2023 school year is based on how well our students performed on </w:t>
                            </w:r>
                            <w:r w:rsidRPr="006A7E93">
                              <w:rPr>
                                <w:rFonts w:ascii="Times New Roman" w:hAnsi="Times New Roman"/>
                                <w:i/>
                                <w:iCs/>
                                <w:color w:val="000000"/>
                                <w:sz w:val="22"/>
                                <w:szCs w:val="22"/>
                                <w:u w:val="single"/>
                              </w:rPr>
                              <w:t>Grades 3–8 Mathematics, Grades 3–8 English Language Arts/Reading, Grades 5 and 8 Science.</w:t>
                            </w:r>
                          </w:p>
                          <w:p w14:paraId="2B9B5CCB" w14:textId="77777777" w:rsidR="006A7E93" w:rsidRPr="006A7E93" w:rsidRDefault="006A7E93" w:rsidP="006A7E93">
                            <w:pPr>
                              <w:spacing w:after="120"/>
                              <w:rPr>
                                <w:rFonts w:ascii="Times New Roman" w:hAnsi="Times New Roman"/>
                              </w:rPr>
                            </w:pPr>
                            <w:r w:rsidRPr="006A7E93">
                              <w:rPr>
                                <w:rFonts w:ascii="Times New Roman" w:hAnsi="Times New Roman"/>
                                <w:color w:val="000000"/>
                                <w:sz w:val="22"/>
                                <w:szCs w:val="22"/>
                              </w:rPr>
                              <w:t>The purpose of this letter is to inform you that Albemarle Road Elementary School has been designated as a low performing school by the North Carolina State Board of Education.  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w:t>
                            </w:r>
                          </w:p>
                          <w:p w14:paraId="02439617" w14:textId="77777777" w:rsidR="006A7E93" w:rsidRPr="006A7E93" w:rsidRDefault="006A7E93" w:rsidP="006A7E93">
                            <w:pPr>
                              <w:spacing w:before="280" w:after="120"/>
                              <w:ind w:right="90"/>
                              <w:rPr>
                                <w:rFonts w:ascii="Times New Roman" w:hAnsi="Times New Roman"/>
                              </w:rPr>
                            </w:pPr>
                            <w:r w:rsidRPr="006A7E93">
                              <w:rPr>
                                <w:rFonts w:ascii="Times New Roman" w:hAnsi="Times New Roman"/>
                                <w:color w:val="000000"/>
                                <w:sz w:val="22"/>
                                <w:szCs w:val="22"/>
                              </w:rPr>
                              <w:t>Albemarle Road Elementary School received a School Performance Grade of D and a growth designation of Met for the 2022–2023 school year. Although we are committed to improving this score, it is important to remember that just as no one single score or grade tells the whole story of a student, neither does it tell you everything about the performance of a school or the opportunities that our school provides. At Albemarle Road Elementary School we offer the following to support the needs of our students:</w:t>
                            </w:r>
                          </w:p>
                          <w:p w14:paraId="75E1A8A0" w14:textId="77777777" w:rsidR="006A7E93" w:rsidRPr="006A7E93" w:rsidRDefault="006A7E93" w:rsidP="006A7E93">
                            <w:pPr>
                              <w:numPr>
                                <w:ilvl w:val="0"/>
                                <w:numId w:val="1"/>
                              </w:numPr>
                              <w:spacing w:before="280"/>
                              <w:ind w:right="90"/>
                              <w:textAlignment w:val="baseline"/>
                              <w:rPr>
                                <w:rFonts w:ascii="Times New Roman" w:hAnsi="Times New Roman"/>
                                <w:color w:val="000000"/>
                                <w:sz w:val="22"/>
                                <w:szCs w:val="22"/>
                              </w:rPr>
                            </w:pPr>
                            <w:r w:rsidRPr="006A7E93">
                              <w:rPr>
                                <w:rFonts w:ascii="Times New Roman" w:hAnsi="Times New Roman"/>
                                <w:color w:val="000000"/>
                                <w:sz w:val="22"/>
                                <w:szCs w:val="22"/>
                              </w:rPr>
                              <w:t>MORE to support our students in Social Studies and Science.</w:t>
                            </w:r>
                          </w:p>
                          <w:p w14:paraId="6D0EEBC6" w14:textId="77777777" w:rsidR="006A7E93" w:rsidRPr="006A7E93" w:rsidRDefault="006A7E93" w:rsidP="006A7E93">
                            <w:pPr>
                              <w:numPr>
                                <w:ilvl w:val="0"/>
                                <w:numId w:val="1"/>
                              </w:numPr>
                              <w:spacing w:after="120"/>
                              <w:ind w:right="90"/>
                              <w:textAlignment w:val="baseline"/>
                              <w:rPr>
                                <w:rFonts w:ascii="Times New Roman" w:hAnsi="Times New Roman"/>
                                <w:color w:val="000000"/>
                                <w:sz w:val="22"/>
                                <w:szCs w:val="22"/>
                              </w:rPr>
                            </w:pPr>
                            <w:r w:rsidRPr="006A7E93">
                              <w:rPr>
                                <w:rFonts w:ascii="Times New Roman" w:hAnsi="Times New Roman"/>
                                <w:color w:val="000000"/>
                                <w:sz w:val="22"/>
                                <w:szCs w:val="22"/>
                              </w:rPr>
                              <w:t>Capturing Kids Hearts to address our students' social emotional well being.</w:t>
                            </w:r>
                          </w:p>
                          <w:p w14:paraId="7078000A" w14:textId="77777777" w:rsidR="00314C44" w:rsidRPr="006A7E93" w:rsidRDefault="006A7E93" w:rsidP="006A7E93">
                            <w:pPr>
                              <w:spacing w:before="280" w:after="120"/>
                              <w:ind w:right="90"/>
                              <w:rPr>
                                <w:rFonts w:ascii="Times New Roman" w:hAnsi="Times New Roman"/>
                              </w:rPr>
                            </w:pPr>
                            <w:r w:rsidRPr="006A7E93">
                              <w:rPr>
                                <w:rFonts w:ascii="Times New Roman" w:hAnsi="Times New Roman"/>
                                <w:color w:val="000000"/>
                                <w:sz w:val="22"/>
                                <w:szCs w:val="22"/>
                              </w:rPr>
                              <w:t>As a low performing school, we are required to develop an improvement plan that specifically addresses how the school will improve both the school performance grade and school growth score.  The plan will also include how the superintendent and other central office administrators in the district will work with us and monitor the progress of our school.  We are already engaged in the work of refining our plan and will present the plan to our school board at their next meeting, Tuesday, October 10th at 6 p.m.</w:t>
                            </w:r>
                            <w:r w:rsidRPr="006A7E93">
                              <w:rPr>
                                <w:rFonts w:ascii="Times New Roman" w:hAnsi="Times New Roman"/>
                                <w:i/>
                                <w:iCs/>
                                <w:color w:val="000000"/>
                                <w:sz w:val="22"/>
                                <w:szCs w:val="22"/>
                              </w:rPr>
                              <w:t xml:space="preserve"> </w:t>
                            </w:r>
                            <w:r w:rsidRPr="006A7E93">
                              <w:rPr>
                                <w:rFonts w:ascii="Verdana" w:hAnsi="Verdana"/>
                                <w:i/>
                                <w:iCs/>
                                <w:color w:val="54585A"/>
                                <w:sz w:val="18"/>
                                <w:szCs w:val="18"/>
                                <w:shd w:val="clear" w:color="auto" w:fill="FFFFFF"/>
                              </w:rPr>
                              <w:t xml:space="preserve">Charlotte-Mecklenburg Government Center, </w:t>
                            </w:r>
                            <w:hyperlink r:id="rId11" w:history="1">
                              <w:r w:rsidRPr="006A7E93">
                                <w:rPr>
                                  <w:rFonts w:ascii="Verdana" w:hAnsi="Verdana"/>
                                  <w:i/>
                                  <w:iCs/>
                                  <w:color w:val="0563C1"/>
                                  <w:sz w:val="18"/>
                                  <w:szCs w:val="18"/>
                                  <w:u w:val="single"/>
                                  <w:shd w:val="clear" w:color="auto" w:fill="FFFFFF"/>
                                </w:rPr>
                                <w:t>600 East Fourth Street, Charlotte, NC 28202</w:t>
                              </w:r>
                            </w:hyperlink>
                            <w:r w:rsidRPr="006A7E93">
                              <w:rPr>
                                <w:rFonts w:ascii="Times New Roman" w:hAnsi="Times New Roman"/>
                                <w:color w:val="000000"/>
                                <w:sz w:val="22"/>
                                <w:szCs w:val="22"/>
                              </w:rPr>
                              <w:t xml:space="preserve">, where the plan will be presented for approval.  The final plan will be available for review </w:t>
                            </w:r>
                            <w:hyperlink r:id="rId12" w:history="1">
                              <w:r w:rsidRPr="006A7E93">
                                <w:rPr>
                                  <w:rFonts w:ascii="Times New Roman" w:hAnsi="Times New Roman"/>
                                  <w:color w:val="1155CC"/>
                                  <w:sz w:val="22"/>
                                  <w:szCs w:val="22"/>
                                  <w:u w:val="single"/>
                                </w:rPr>
                                <w:t>Albemarle Road Elementary School / Homepage (cmsk12.org</w:t>
                              </w:r>
                            </w:hyperlink>
                            <w:r w:rsidRPr="006A7E93">
                              <w:rPr>
                                <w:rFonts w:ascii="Times New Roman" w:hAnsi="Times New Roman"/>
                                <w:color w:val="00000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FDFE" id="Text Box 4" o:spid="_x0000_s1027" type="#_x0000_t202" style="position:absolute;margin-left:49.7pt;margin-top:162pt;width:7in;height:54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" filled="f" stroked="f" strokeweight=".5pt">
                <v:textbox inset="0,0,0,0">
                  <w:txbxContent>
                    <w:p w14:paraId="42DBF964" w14:textId="77777777" w:rsidR="006A7E93" w:rsidRPr="006A7E93" w:rsidRDefault="006A7E93" w:rsidP="006A7E93">
                      <w:pPr>
                        <w:ind w:right="90"/>
                        <w:rPr>
                          <w:rFonts w:ascii="Times New Roman" w:hAnsi="Times New Roman"/>
                        </w:rPr>
                      </w:pPr>
                      <w:r w:rsidRPr="006A7E93">
                        <w:rPr>
                          <w:rFonts w:ascii="Times New Roman" w:hAnsi="Times New Roman"/>
                          <w:color w:val="000000"/>
                          <w:sz w:val="22"/>
                          <w:szCs w:val="22"/>
                        </w:rPr>
                        <w:t>October 2nd, 2023</w:t>
                      </w:r>
                    </w:p>
                    <w:p w14:paraId="0BFB4E64" w14:textId="77777777" w:rsidR="006A7E93" w:rsidRPr="006A7E93" w:rsidRDefault="006A7E93" w:rsidP="006A7E93">
                      <w:pPr>
                        <w:rPr>
                          <w:rFonts w:ascii="Times New Roman" w:hAnsi="Times New Roman"/>
                        </w:rPr>
                      </w:pPr>
                    </w:p>
                    <w:p w14:paraId="42FB1CBB" w14:textId="77777777" w:rsidR="006A7E93" w:rsidRPr="006A7E93" w:rsidRDefault="006A7E93" w:rsidP="006A7E93">
                      <w:pPr>
                        <w:ind w:right="90"/>
                        <w:rPr>
                          <w:rFonts w:ascii="Times New Roman" w:hAnsi="Times New Roman"/>
                        </w:rPr>
                      </w:pPr>
                      <w:r w:rsidRPr="006A7E93">
                        <w:rPr>
                          <w:rFonts w:ascii="Times New Roman" w:hAnsi="Times New Roman"/>
                          <w:color w:val="000000"/>
                          <w:sz w:val="22"/>
                          <w:szCs w:val="22"/>
                        </w:rPr>
                        <w:t>Dear Parent/Guardian, </w:t>
                      </w:r>
                    </w:p>
                    <w:p w14:paraId="368A19EF" w14:textId="77777777" w:rsidR="006A7E93" w:rsidRPr="006A7E93" w:rsidRDefault="006A7E93" w:rsidP="006A7E93">
                      <w:pPr>
                        <w:rPr>
                          <w:rFonts w:ascii="Times New Roman" w:hAnsi="Times New Roman"/>
                        </w:rPr>
                      </w:pPr>
                    </w:p>
                    <w:p w14:paraId="6B11C428" w14:textId="77777777" w:rsidR="006A7E93" w:rsidRPr="006A7E93" w:rsidRDefault="006A7E93" w:rsidP="006A7E93">
                      <w:pPr>
                        <w:spacing w:after="120"/>
                        <w:ind w:right="90"/>
                        <w:rPr>
                          <w:rFonts w:ascii="Times New Roman" w:hAnsi="Times New Roman"/>
                        </w:rPr>
                      </w:pPr>
                      <w:r w:rsidRPr="006A7E93">
                        <w:rPr>
                          <w:rFonts w:ascii="Times New Roman" w:hAnsi="Times New Roman"/>
                          <w:color w:val="000000"/>
                          <w:sz w:val="22"/>
                          <w:szCs w:val="22"/>
                        </w:rPr>
                        <w:t>Legislation (G.S. §115C-83.15) passed during the 2013 long session of the North Carolina General Assembly provides parents with an additional measure of school performance in the form of School Performance Grades. Beginning with the 2013–14 school year, the annual North Carolina School Report Cards display a letter grade of A, B, C, D, or F for each school in the state.</w:t>
                      </w:r>
                    </w:p>
                    <w:p w14:paraId="239F26AC" w14:textId="77777777" w:rsidR="006A7E93" w:rsidRPr="006A7E93" w:rsidRDefault="006A7E93" w:rsidP="006A7E93">
                      <w:pPr>
                        <w:spacing w:after="120"/>
                        <w:ind w:right="90"/>
                        <w:rPr>
                          <w:rFonts w:ascii="Times New Roman" w:hAnsi="Times New Roman"/>
                        </w:rPr>
                      </w:pPr>
                      <w:r w:rsidRPr="006A7E93">
                        <w:rPr>
                          <w:rFonts w:ascii="Times New Roman" w:hAnsi="Times New Roman"/>
                          <w:color w:val="000000"/>
                          <w:sz w:val="22"/>
                          <w:szCs w:val="22"/>
                        </w:rPr>
                        <w:t xml:space="preserve">The School Performance Grades are based 80 percent on our school’s achievement score (student proficiency) and 20 percent on students’ academic growth. At Albemarle Road Elementary School our achievement score for the 2022-2023 school year is based on how well our students performed on </w:t>
                      </w:r>
                      <w:r w:rsidRPr="006A7E93">
                        <w:rPr>
                          <w:rFonts w:ascii="Times New Roman" w:hAnsi="Times New Roman"/>
                          <w:i/>
                          <w:iCs/>
                          <w:color w:val="000000"/>
                          <w:sz w:val="22"/>
                          <w:szCs w:val="22"/>
                          <w:u w:val="single"/>
                        </w:rPr>
                        <w:t>Grades 3–8 Mathematics, Grades 3–8 English Language Arts/Reading, Grades 5 and 8 Science.</w:t>
                      </w:r>
                    </w:p>
                    <w:p w14:paraId="2B9B5CCB" w14:textId="77777777" w:rsidR="006A7E93" w:rsidRPr="006A7E93" w:rsidRDefault="006A7E93" w:rsidP="006A7E93">
                      <w:pPr>
                        <w:spacing w:after="120"/>
                        <w:rPr>
                          <w:rFonts w:ascii="Times New Roman" w:hAnsi="Times New Roman"/>
                        </w:rPr>
                      </w:pPr>
                      <w:r w:rsidRPr="006A7E93">
                        <w:rPr>
                          <w:rFonts w:ascii="Times New Roman" w:hAnsi="Times New Roman"/>
                          <w:color w:val="000000"/>
                          <w:sz w:val="22"/>
                          <w:szCs w:val="22"/>
                        </w:rPr>
                        <w:t>The purpose of this letter is to inform you that Albemarle Road Elementary School has been designated as a low performing school by the North Carolina State Board of Education.  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w:t>
                      </w:r>
                    </w:p>
                    <w:p w14:paraId="02439617" w14:textId="77777777" w:rsidR="006A7E93" w:rsidRPr="006A7E93" w:rsidRDefault="006A7E93" w:rsidP="006A7E93">
                      <w:pPr>
                        <w:spacing w:before="280" w:after="120"/>
                        <w:ind w:right="90"/>
                        <w:rPr>
                          <w:rFonts w:ascii="Times New Roman" w:hAnsi="Times New Roman"/>
                        </w:rPr>
                      </w:pPr>
                      <w:r w:rsidRPr="006A7E93">
                        <w:rPr>
                          <w:rFonts w:ascii="Times New Roman" w:hAnsi="Times New Roman"/>
                          <w:color w:val="000000"/>
                          <w:sz w:val="22"/>
                          <w:szCs w:val="22"/>
                        </w:rPr>
                        <w:t>Albemarle Road Elementary School received a School Performance Grade of D and a growth designation of Met for the 2022–2023 school year. Although we are committed to improving this score, it is important to remember that just as no one single score or grade tells the whole story of a student, neither does it tell you everything about the performance of a school or the opportunities that our school provides. At Albemarle Road Elementary School we offer the following to support the needs of our students:</w:t>
                      </w:r>
                    </w:p>
                    <w:p w14:paraId="75E1A8A0" w14:textId="77777777" w:rsidR="006A7E93" w:rsidRPr="006A7E93" w:rsidRDefault="006A7E93" w:rsidP="006A7E93">
                      <w:pPr>
                        <w:numPr>
                          <w:ilvl w:val="0"/>
                          <w:numId w:val="1"/>
                        </w:numPr>
                        <w:spacing w:before="280"/>
                        <w:ind w:right="90"/>
                        <w:textAlignment w:val="baseline"/>
                        <w:rPr>
                          <w:rFonts w:ascii="Times New Roman" w:hAnsi="Times New Roman"/>
                          <w:color w:val="000000"/>
                          <w:sz w:val="22"/>
                          <w:szCs w:val="22"/>
                        </w:rPr>
                      </w:pPr>
                      <w:r w:rsidRPr="006A7E93">
                        <w:rPr>
                          <w:rFonts w:ascii="Times New Roman" w:hAnsi="Times New Roman"/>
                          <w:color w:val="000000"/>
                          <w:sz w:val="22"/>
                          <w:szCs w:val="22"/>
                        </w:rPr>
                        <w:t>MORE to support our students in Social Studies and Science.</w:t>
                      </w:r>
                    </w:p>
                    <w:p w14:paraId="6D0EEBC6" w14:textId="77777777" w:rsidR="006A7E93" w:rsidRPr="006A7E93" w:rsidRDefault="006A7E93" w:rsidP="006A7E93">
                      <w:pPr>
                        <w:numPr>
                          <w:ilvl w:val="0"/>
                          <w:numId w:val="1"/>
                        </w:numPr>
                        <w:spacing w:after="120"/>
                        <w:ind w:right="90"/>
                        <w:textAlignment w:val="baseline"/>
                        <w:rPr>
                          <w:rFonts w:ascii="Times New Roman" w:hAnsi="Times New Roman"/>
                          <w:color w:val="000000"/>
                          <w:sz w:val="22"/>
                          <w:szCs w:val="22"/>
                        </w:rPr>
                      </w:pPr>
                      <w:r w:rsidRPr="006A7E93">
                        <w:rPr>
                          <w:rFonts w:ascii="Times New Roman" w:hAnsi="Times New Roman"/>
                          <w:color w:val="000000"/>
                          <w:sz w:val="22"/>
                          <w:szCs w:val="22"/>
                        </w:rPr>
                        <w:t>Capturing Kids Hearts to address our students' social emotional well being.</w:t>
                      </w:r>
                    </w:p>
                    <w:p w14:paraId="7078000A" w14:textId="77777777" w:rsidR="00314C44" w:rsidRPr="006A7E93" w:rsidRDefault="006A7E93" w:rsidP="006A7E93">
                      <w:pPr>
                        <w:spacing w:before="280" w:after="120"/>
                        <w:ind w:right="90"/>
                        <w:rPr>
                          <w:rFonts w:ascii="Times New Roman" w:hAnsi="Times New Roman"/>
                        </w:rPr>
                      </w:pPr>
                      <w:r w:rsidRPr="006A7E93">
                        <w:rPr>
                          <w:rFonts w:ascii="Times New Roman" w:hAnsi="Times New Roman"/>
                          <w:color w:val="000000"/>
                          <w:sz w:val="22"/>
                          <w:szCs w:val="22"/>
                        </w:rPr>
                        <w:t>As a low performing school, we are required to develop an improvement plan that specifically addresses how the school will improve both the school performance grade and school growth score.  The plan will also include how the superintendent and other central office administrators in the district will work with us and monitor the progress of our school.  We are already engaged in the work of refining our plan and will present the plan to our school board at their next meeting, Tuesday, October 10th at 6 p.m.</w:t>
                      </w:r>
                      <w:r w:rsidRPr="006A7E93">
                        <w:rPr>
                          <w:rFonts w:ascii="Times New Roman" w:hAnsi="Times New Roman"/>
                          <w:i/>
                          <w:iCs/>
                          <w:color w:val="000000"/>
                          <w:sz w:val="22"/>
                          <w:szCs w:val="22"/>
                        </w:rPr>
                        <w:t xml:space="preserve"> </w:t>
                      </w:r>
                      <w:r w:rsidRPr="006A7E93">
                        <w:rPr>
                          <w:rFonts w:ascii="Verdana" w:hAnsi="Verdana"/>
                          <w:i/>
                          <w:iCs/>
                          <w:color w:val="54585A"/>
                          <w:sz w:val="18"/>
                          <w:szCs w:val="18"/>
                          <w:shd w:val="clear" w:color="auto" w:fill="FFFFFF"/>
                        </w:rPr>
                        <w:t xml:space="preserve">Charlotte-Mecklenburg Government Center, </w:t>
                      </w:r>
                      <w:hyperlink r:id="rId13" w:history="1">
                        <w:r w:rsidRPr="006A7E93">
                          <w:rPr>
                            <w:rFonts w:ascii="Verdana" w:hAnsi="Verdana"/>
                            <w:i/>
                            <w:iCs/>
                            <w:color w:val="0563C1"/>
                            <w:sz w:val="18"/>
                            <w:szCs w:val="18"/>
                            <w:u w:val="single"/>
                            <w:shd w:val="clear" w:color="auto" w:fill="FFFFFF"/>
                          </w:rPr>
                          <w:t>600 East Fourth Street, Charlotte, NC 28202</w:t>
                        </w:r>
                      </w:hyperlink>
                      <w:r w:rsidRPr="006A7E93">
                        <w:rPr>
                          <w:rFonts w:ascii="Times New Roman" w:hAnsi="Times New Roman"/>
                          <w:color w:val="000000"/>
                          <w:sz w:val="22"/>
                          <w:szCs w:val="22"/>
                        </w:rPr>
                        <w:t xml:space="preserve">, where the plan will be presented for approval.  The final plan will be available for review </w:t>
                      </w:r>
                      <w:hyperlink r:id="rId14" w:history="1">
                        <w:r w:rsidRPr="006A7E93">
                          <w:rPr>
                            <w:rFonts w:ascii="Times New Roman" w:hAnsi="Times New Roman"/>
                            <w:color w:val="1155CC"/>
                            <w:sz w:val="22"/>
                            <w:szCs w:val="22"/>
                            <w:u w:val="single"/>
                          </w:rPr>
                          <w:t>Albemarle Road Elementary School / Homepage (cmsk12.org</w:t>
                        </w:r>
                      </w:hyperlink>
                      <w:r w:rsidRPr="006A7E93">
                        <w:rPr>
                          <w:rFonts w:ascii="Times New Roman" w:hAnsi="Times New Roman"/>
                          <w:color w:val="000000"/>
                          <w:sz w:val="22"/>
                          <w:szCs w:val="22"/>
                        </w:rPr>
                        <w:t>.</w:t>
                      </w:r>
                    </w:p>
                  </w:txbxContent>
                </v:textbox>
                <w10:wrap anchorx="page" anchory="page"/>
              </v:shape>
            </w:pict>
          </mc:Fallback>
        </mc:AlternateContent>
      </w:r>
    </w:p>
    <w:sectPr w:rsidR="00D262BF" w:rsidSect="001A071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C6CE9" w14:textId="77777777" w:rsidR="0057290B" w:rsidRDefault="0057290B" w:rsidP="00314C44">
      <w:r>
        <w:separator/>
      </w:r>
    </w:p>
  </w:endnote>
  <w:endnote w:type="continuationSeparator" w:id="0">
    <w:p w14:paraId="18E2F7CB" w14:textId="77777777" w:rsidR="0057290B" w:rsidRDefault="0057290B" w:rsidP="0031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6B313202-F8CA-7B4D-A932-8F3260967E01}"/>
  </w:font>
  <w:font w:name="Times New Roman">
    <w:panose1 w:val="02020603050405020304"/>
    <w:charset w:val="00"/>
    <w:family w:val="roman"/>
    <w:pitch w:val="variable"/>
    <w:sig w:usb0="E0002EFF" w:usb1="C000785B" w:usb2="00000009" w:usb3="00000000" w:csb0="000001FF" w:csb1="00000000"/>
    <w:embedRegular r:id="rId2" w:fontKey="{81E6A39B-1A09-C34D-B29C-0761E5816799}"/>
    <w:embedBold r:id="rId3" w:fontKey="{4511803B-15D1-A04A-BF9D-7BA41CFF2461}"/>
    <w:embedItalic r:id="rId4" w:fontKey="{5598447F-CC1A-5A4B-945F-9E39580D3FD1}"/>
  </w:font>
  <w:font w:name="Courier New">
    <w:panose1 w:val="02070309020205020404"/>
    <w:charset w:val="00"/>
    <w:family w:val="modern"/>
    <w:pitch w:val="fixed"/>
    <w:sig w:usb0="E0002EFF" w:usb1="C0007843" w:usb2="00000009" w:usb3="00000000" w:csb0="000001FF" w:csb1="00000000"/>
    <w:embedRegular r:id="rId5" w:fontKey="{481A27E7-3123-2044-BD50-26D721A71897}"/>
  </w:font>
  <w:font w:name="Wingdings">
    <w:panose1 w:val="05000000000000000000"/>
    <w:charset w:val="02"/>
    <w:family w:val="auto"/>
    <w:pitch w:val="variable"/>
    <w:sig w:usb0="00000000" w:usb1="10000000" w:usb2="00000000" w:usb3="00000000" w:csb0="80000000" w:csb1="00000000"/>
    <w:embedRegular r:id="rId6" w:fontKey="{E746BF56-E338-0B40-A1A8-5283EB216111}"/>
  </w:font>
  <w:font w:name="Calibri">
    <w:panose1 w:val="020F0502020204030204"/>
    <w:charset w:val="00"/>
    <w:family w:val="swiss"/>
    <w:pitch w:val="variable"/>
    <w:sig w:usb0="E4002EFF" w:usb1="C000247B" w:usb2="00000009" w:usb3="00000000" w:csb0="000001FF" w:csb1="00000000"/>
    <w:embedRegular r:id="rId7" w:fontKey="{75A7BF65-A444-BF4B-BA9A-A2DFE3939EB7}"/>
  </w:font>
  <w:font w:name="Arial Black">
    <w:panose1 w:val="020B0A04020102020204"/>
    <w:charset w:val="00"/>
    <w:family w:val="swiss"/>
    <w:pitch w:val="variable"/>
    <w:sig w:usb0="A00002AF" w:usb1="400078FB" w:usb2="00000000" w:usb3="00000000" w:csb0="0000009F" w:csb1="00000000"/>
    <w:embedBold r:id="rId8" w:fontKey="{63789A17-6ED1-7D4C-8C57-D47A90488DC4}"/>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10" w:fontKey="{659191FC-C077-A849-A3D3-1E5E5656A502}"/>
  </w:font>
  <w:font w:name="Verdana">
    <w:panose1 w:val="020B0604030504040204"/>
    <w:charset w:val="00"/>
    <w:family w:val="swiss"/>
    <w:pitch w:val="variable"/>
    <w:sig w:usb0="A10006FF" w:usb1="4000205B" w:usb2="00000010" w:usb3="00000000" w:csb0="0000019F" w:csb1="00000000"/>
    <w:embedItalic r:id="rId11" w:fontKey="{FCF25837-2F33-2B46-8940-822B3A44F99B}"/>
  </w:font>
  <w:font w:name="Calibri Light">
    <w:panose1 w:val="020F0302020204030204"/>
    <w:charset w:val="00"/>
    <w:family w:val="swiss"/>
    <w:pitch w:val="variable"/>
    <w:sig w:usb0="E4002EFF" w:usb1="C000247B" w:usb2="00000009" w:usb3="00000000" w:csb0="000001FF" w:csb1="00000000"/>
    <w:embedRegular r:id="rId12" w:fontKey="{0A3A0CE7-6F69-9E4E-B3DE-C5ADD7980E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9E740" w14:textId="77777777" w:rsidR="00256BA1" w:rsidRDefault="0025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6369" w14:textId="77777777" w:rsidR="00256BA1" w:rsidRDefault="00256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94505" w14:textId="77777777" w:rsidR="00256BA1" w:rsidRDefault="0025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628C7" w14:textId="77777777" w:rsidR="0057290B" w:rsidRDefault="0057290B" w:rsidP="00314C44">
      <w:r>
        <w:separator/>
      </w:r>
    </w:p>
  </w:footnote>
  <w:footnote w:type="continuationSeparator" w:id="0">
    <w:p w14:paraId="251CE5E1" w14:textId="77777777" w:rsidR="0057290B" w:rsidRDefault="0057290B" w:rsidP="00314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A3F0A" w14:textId="77777777" w:rsidR="00256BA1" w:rsidRDefault="00256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8824E" w14:textId="77777777" w:rsidR="00314C44" w:rsidRDefault="001E1E13">
    <w:pPr>
      <w:pStyle w:val="Header"/>
    </w:pPr>
    <w:r>
      <w:rPr>
        <w:noProof/>
      </w:rPr>
      <w:drawing>
        <wp:anchor distT="0" distB="0" distL="114300" distR="114300" simplePos="0" relativeHeight="251657728" behindDoc="1" locked="0" layoutInCell="1" allowOverlap="1" wp14:anchorId="30D1C724" wp14:editId="7AD183EB">
          <wp:simplePos x="0" y="0"/>
          <wp:positionH relativeFrom="page">
            <wp:posOffset>0</wp:posOffset>
          </wp:positionH>
          <wp:positionV relativeFrom="page">
            <wp:posOffset>0</wp:posOffset>
          </wp:positionV>
          <wp:extent cx="7772400" cy="10058400"/>
          <wp:effectExtent l="0" t="0" r="0" b="0"/>
          <wp:wrapNone/>
          <wp:docPr id="3" name="Picture 6"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screensho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B1600" w14:textId="77777777" w:rsidR="00256BA1" w:rsidRDefault="00256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800B8"/>
    <w:multiLevelType w:val="multilevel"/>
    <w:tmpl w:val="8BCC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D173BF"/>
    <w:multiLevelType w:val="multilevel"/>
    <w:tmpl w:val="4920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4483555">
    <w:abstractNumId w:val="0"/>
  </w:num>
  <w:num w:numId="2" w16cid:durableId="952051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oNotDisplayPageBoundaries/>
  <w:embedTrueTypeFonts/>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10"/>
    <w:rsid w:val="00081A42"/>
    <w:rsid w:val="000B743A"/>
    <w:rsid w:val="000D0067"/>
    <w:rsid w:val="00163D25"/>
    <w:rsid w:val="001920B8"/>
    <w:rsid w:val="00193D77"/>
    <w:rsid w:val="001A0710"/>
    <w:rsid w:val="001C0615"/>
    <w:rsid w:val="001E1E13"/>
    <w:rsid w:val="002567FA"/>
    <w:rsid w:val="00256BA1"/>
    <w:rsid w:val="00291E22"/>
    <w:rsid w:val="00314C44"/>
    <w:rsid w:val="00352D97"/>
    <w:rsid w:val="003700F9"/>
    <w:rsid w:val="003A1284"/>
    <w:rsid w:val="003F6828"/>
    <w:rsid w:val="00440B11"/>
    <w:rsid w:val="004B1E33"/>
    <w:rsid w:val="004D1072"/>
    <w:rsid w:val="005213A9"/>
    <w:rsid w:val="0057290B"/>
    <w:rsid w:val="00641972"/>
    <w:rsid w:val="006758E2"/>
    <w:rsid w:val="006A7E93"/>
    <w:rsid w:val="00802EA1"/>
    <w:rsid w:val="00855B3F"/>
    <w:rsid w:val="008603EE"/>
    <w:rsid w:val="0090565D"/>
    <w:rsid w:val="00944985"/>
    <w:rsid w:val="00992862"/>
    <w:rsid w:val="009C28BB"/>
    <w:rsid w:val="00A51C6A"/>
    <w:rsid w:val="00A51F13"/>
    <w:rsid w:val="00A63D10"/>
    <w:rsid w:val="00A72406"/>
    <w:rsid w:val="00AE2C18"/>
    <w:rsid w:val="00B049F9"/>
    <w:rsid w:val="00B41225"/>
    <w:rsid w:val="00CD1D71"/>
    <w:rsid w:val="00D262BF"/>
    <w:rsid w:val="00D94AD5"/>
    <w:rsid w:val="00E21C00"/>
    <w:rsid w:val="00E6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4AF1"/>
  <w15:chartTrackingRefBased/>
  <w15:docId w15:val="{7B4C51F7-13EF-AD40-BCAB-46FDE80DA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C44"/>
    <w:pPr>
      <w:tabs>
        <w:tab w:val="center" w:pos="4680"/>
        <w:tab w:val="right" w:pos="9360"/>
      </w:tabs>
    </w:pPr>
  </w:style>
  <w:style w:type="character" w:customStyle="1" w:styleId="HeaderChar">
    <w:name w:val="Header Char"/>
    <w:link w:val="Header"/>
    <w:uiPriority w:val="99"/>
    <w:rsid w:val="00314C44"/>
    <w:rPr>
      <w:rFonts w:eastAsia="Times New Roman"/>
    </w:rPr>
  </w:style>
  <w:style w:type="paragraph" w:styleId="Footer">
    <w:name w:val="footer"/>
    <w:basedOn w:val="Normal"/>
    <w:link w:val="FooterChar"/>
    <w:uiPriority w:val="99"/>
    <w:unhideWhenUsed/>
    <w:rsid w:val="00314C44"/>
    <w:pPr>
      <w:tabs>
        <w:tab w:val="center" w:pos="4680"/>
        <w:tab w:val="right" w:pos="9360"/>
      </w:tabs>
    </w:pPr>
  </w:style>
  <w:style w:type="character" w:customStyle="1" w:styleId="FooterChar">
    <w:name w:val="Footer Char"/>
    <w:link w:val="Footer"/>
    <w:uiPriority w:val="99"/>
    <w:rsid w:val="00314C44"/>
    <w:rPr>
      <w:rFonts w:eastAsia="Times New Roman"/>
    </w:rPr>
  </w:style>
  <w:style w:type="paragraph" w:styleId="BalloonText">
    <w:name w:val="Balloon Text"/>
    <w:basedOn w:val="Normal"/>
    <w:link w:val="BalloonTextChar"/>
    <w:uiPriority w:val="99"/>
    <w:semiHidden/>
    <w:unhideWhenUsed/>
    <w:rsid w:val="003A1284"/>
    <w:rPr>
      <w:rFonts w:ascii="Times New Roman" w:hAnsi="Times New Roman"/>
      <w:sz w:val="18"/>
      <w:szCs w:val="18"/>
    </w:rPr>
  </w:style>
  <w:style w:type="character" w:customStyle="1" w:styleId="BalloonTextChar">
    <w:name w:val="Balloon Text Char"/>
    <w:link w:val="BalloonText"/>
    <w:uiPriority w:val="99"/>
    <w:semiHidden/>
    <w:rsid w:val="003A1284"/>
    <w:rPr>
      <w:rFonts w:ascii="Times New Roman" w:eastAsia="Times New Roman" w:hAnsi="Times New Roman"/>
      <w:sz w:val="18"/>
      <w:szCs w:val="18"/>
    </w:rPr>
  </w:style>
  <w:style w:type="paragraph" w:styleId="NormalWeb">
    <w:name w:val="Normal (Web)"/>
    <w:basedOn w:val="Normal"/>
    <w:uiPriority w:val="99"/>
    <w:semiHidden/>
    <w:unhideWhenUsed/>
    <w:rsid w:val="006A7E93"/>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rsid w:val="006A7E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5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oo.gl/maps/jdkU8Gb6MXFMyiuB6"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msk12.org/albemarleroad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o.gl/maps/jdkU8Gb6MXFMyiuB6"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msk12.org/albemarleroad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vette1.rosario/Downloads/ARES_School_Performance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F6CE7124E4F5469DE9F5AA77618063" ma:contentTypeVersion="16" ma:contentTypeDescription="Create a new document." ma:contentTypeScope="" ma:versionID="ceea5a61c0d9d076aa80577f42b8ffe7">
  <xsd:schema xmlns:xsd="http://www.w3.org/2001/XMLSchema" xmlns:xs="http://www.w3.org/2001/XMLSchema" xmlns:p="http://schemas.microsoft.com/office/2006/metadata/properties" xmlns:ns3="c4ffab75-85de-4e74-8559-51470adfb182" xmlns:ns4="9be3aed6-90f7-476a-927b-b177997f1ef8" targetNamespace="http://schemas.microsoft.com/office/2006/metadata/properties" ma:root="true" ma:fieldsID="ad78b0bc27c291acc453beb34a2777c3" ns3:_="" ns4:_="">
    <xsd:import namespace="c4ffab75-85de-4e74-8559-51470adfb182"/>
    <xsd:import namespace="9be3aed6-90f7-476a-927b-b177997f1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fab75-85de-4e74-8559-51470adfb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e3aed6-90f7-476a-927b-b177997f1e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ffab75-85de-4e74-8559-51470adfb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22C7E-3310-4C1E-87F4-007C5D98B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fab75-85de-4e74-8559-51470adfb182"/>
    <ds:schemaRef ds:uri="9be3aed6-90f7-476a-927b-b177997f1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0C94B-2698-48F2-B123-8173DBCEEA1E}">
  <ds:schemaRefs>
    <ds:schemaRef ds:uri="http://schemas.microsoft.com/office/2006/metadata/properties"/>
    <ds:schemaRef ds:uri="http://schemas.microsoft.com/office/infopath/2007/PartnerControls"/>
    <ds:schemaRef ds:uri="c4ffab75-85de-4e74-8559-51470adfb182"/>
  </ds:schemaRefs>
</ds:datastoreItem>
</file>

<file path=customXml/itemProps3.xml><?xml version="1.0" encoding="utf-8"?>
<ds:datastoreItem xmlns:ds="http://schemas.openxmlformats.org/officeDocument/2006/customXml" ds:itemID="{DB059B1B-BE5F-412E-9CF5-759F63358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ARES_School_Performance_Letter.dotx</Template>
  <TotalTime>0</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CMS Letterhead for Electronic Distribution_ Windows</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Letterhead for Electronic Distribution_ Windows</dc:title>
  <dc:subject/>
  <dc:creator>Yvette Rosario</dc:creator>
  <cp:keywords/>
  <dc:description/>
  <cp:lastModifiedBy>Yvette Rosario</cp:lastModifiedBy>
  <cp:revision>1</cp:revision>
  <cp:lastPrinted>2019-07-11T18:17:00Z</cp:lastPrinted>
  <dcterms:created xsi:type="dcterms:W3CDTF">2024-09-23T19:55:00Z</dcterms:created>
  <dcterms:modified xsi:type="dcterms:W3CDTF">2024-09-23T19:55:00Z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0x01010083F6CE7124E4F5469DE9F5AA77618063</vt:lpwstr>
  </property>
</Properties>
</file>